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20" w:rsidRDefault="00C96F20" w:rsidP="00B0780F">
      <w:pPr>
        <w:spacing w:after="0" w:line="240" w:lineRule="auto"/>
      </w:pPr>
    </w:p>
    <w:p w:rsidR="0096060D" w:rsidRDefault="0096060D" w:rsidP="00B0780F">
      <w:pPr>
        <w:spacing w:after="0" w:line="240" w:lineRule="auto"/>
      </w:pPr>
    </w:p>
    <w:p w:rsidR="0096060D" w:rsidRDefault="0096060D" w:rsidP="00B0780F">
      <w:pPr>
        <w:spacing w:after="0" w:line="240" w:lineRule="auto"/>
      </w:pPr>
    </w:p>
    <w:p w:rsidR="0096060D" w:rsidRDefault="0096060D" w:rsidP="00B0780F">
      <w:pPr>
        <w:spacing w:after="0" w:line="240" w:lineRule="auto"/>
      </w:pPr>
    </w:p>
    <w:p w:rsidR="0096060D" w:rsidRDefault="0096060D" w:rsidP="00B0780F">
      <w:pPr>
        <w:spacing w:after="0" w:line="240" w:lineRule="auto"/>
      </w:pPr>
    </w:p>
    <w:p w:rsidR="0096060D" w:rsidRDefault="0096060D" w:rsidP="00B0780F">
      <w:pPr>
        <w:spacing w:after="0" w:line="240" w:lineRule="auto"/>
      </w:pPr>
    </w:p>
    <w:p w:rsidR="0096060D" w:rsidRDefault="0096060D" w:rsidP="00B0780F">
      <w:pPr>
        <w:spacing w:after="0" w:line="240" w:lineRule="auto"/>
      </w:pPr>
    </w:p>
    <w:p w:rsidR="0096060D" w:rsidRDefault="0096060D" w:rsidP="00B0780F">
      <w:pPr>
        <w:spacing w:after="0" w:line="240" w:lineRule="auto"/>
      </w:pPr>
    </w:p>
    <w:p w:rsidR="0096060D" w:rsidRPr="00C94A00" w:rsidRDefault="0096060D" w:rsidP="0096060D">
      <w:pPr>
        <w:spacing w:after="0" w:line="240" w:lineRule="auto"/>
        <w:jc w:val="center"/>
        <w:rPr>
          <w:b/>
          <w:i/>
        </w:rPr>
      </w:pPr>
      <w:r w:rsidRPr="00C94A00">
        <w:rPr>
          <w:b/>
          <w:i/>
        </w:rPr>
        <w:t>DIRECTORIO NACIONAL AMPLIADO</w:t>
      </w:r>
      <w:r w:rsidR="00060FE7">
        <w:rPr>
          <w:b/>
          <w:i/>
        </w:rPr>
        <w:t xml:space="preserve"> </w:t>
      </w:r>
      <w:r w:rsidR="009A518A">
        <w:rPr>
          <w:b/>
          <w:i/>
        </w:rPr>
        <w:t>ARAGUA 2024</w:t>
      </w:r>
    </w:p>
    <w:p w:rsidR="0096060D" w:rsidRPr="00C94A00" w:rsidRDefault="00F522A0" w:rsidP="0096060D">
      <w:pPr>
        <w:pBdr>
          <w:bottom w:val="double" w:sz="6" w:space="1" w:color="auto"/>
        </w:pBdr>
        <w:spacing w:after="0" w:line="240" w:lineRule="auto"/>
        <w:jc w:val="center"/>
        <w:rPr>
          <w:b/>
          <w:i/>
        </w:rPr>
      </w:pPr>
      <w:r>
        <w:rPr>
          <w:b/>
          <w:i/>
        </w:rPr>
        <w:t xml:space="preserve">SABADO </w:t>
      </w:r>
      <w:r w:rsidR="009A518A">
        <w:rPr>
          <w:b/>
          <w:i/>
        </w:rPr>
        <w:t>17</w:t>
      </w:r>
      <w:r>
        <w:rPr>
          <w:b/>
          <w:i/>
        </w:rPr>
        <w:t>-0</w:t>
      </w:r>
      <w:r w:rsidR="009A518A">
        <w:rPr>
          <w:b/>
          <w:i/>
        </w:rPr>
        <w:t>8</w:t>
      </w:r>
      <w:r>
        <w:rPr>
          <w:b/>
          <w:i/>
        </w:rPr>
        <w:t>-2024</w:t>
      </w:r>
    </w:p>
    <w:p w:rsidR="0096060D" w:rsidRPr="00605DD2" w:rsidRDefault="0096060D" w:rsidP="0096060D">
      <w:pPr>
        <w:pStyle w:val="Sinespaciado"/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Propuesta en Plenaria D.N.A.</w:t>
      </w:r>
      <w:bookmarkStart w:id="0" w:name="_GoBack"/>
      <w:bookmarkEnd w:id="0"/>
    </w:p>
    <w:p w:rsidR="0096060D" w:rsidRPr="00C5187F" w:rsidRDefault="0096060D" w:rsidP="0096060D">
      <w:pPr>
        <w:pStyle w:val="Sinespaciado"/>
        <w:jc w:val="center"/>
        <w:rPr>
          <w:i/>
          <w:sz w:val="16"/>
          <w:szCs w:val="36"/>
        </w:rPr>
      </w:pPr>
    </w:p>
    <w:tbl>
      <w:tblPr>
        <w:tblpPr w:leftFromText="141" w:rightFromText="141" w:vertAnchor="text" w:horzAnchor="margin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2"/>
        <w:gridCol w:w="2053"/>
        <w:gridCol w:w="1788"/>
        <w:gridCol w:w="2157"/>
      </w:tblGrid>
      <w:tr w:rsidR="0096060D" w:rsidRPr="000343B7" w:rsidTr="00506848">
        <w:trPr>
          <w:trHeight w:val="256"/>
        </w:trPr>
        <w:tc>
          <w:tcPr>
            <w:tcW w:w="4219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i/>
                <w:sz w:val="24"/>
                <w:szCs w:val="24"/>
              </w:rPr>
            </w:pPr>
            <w:r w:rsidRPr="000343B7">
              <w:rPr>
                <w:i/>
                <w:sz w:val="24"/>
                <w:szCs w:val="24"/>
              </w:rPr>
              <w:t xml:space="preserve">Nombre y Apellido </w:t>
            </w:r>
          </w:p>
        </w:tc>
        <w:tc>
          <w:tcPr>
            <w:tcW w:w="2268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i/>
                <w:sz w:val="24"/>
                <w:szCs w:val="24"/>
              </w:rPr>
            </w:pPr>
            <w:r w:rsidRPr="000343B7">
              <w:rPr>
                <w:i/>
                <w:sz w:val="24"/>
                <w:szCs w:val="24"/>
              </w:rPr>
              <w:t>Estado</w:t>
            </w:r>
          </w:p>
        </w:tc>
        <w:tc>
          <w:tcPr>
            <w:tcW w:w="1985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i/>
                <w:sz w:val="24"/>
                <w:szCs w:val="24"/>
              </w:rPr>
            </w:pPr>
            <w:r w:rsidRPr="000343B7">
              <w:rPr>
                <w:i/>
                <w:sz w:val="24"/>
                <w:szCs w:val="24"/>
              </w:rPr>
              <w:t>C.P.C</w:t>
            </w:r>
          </w:p>
        </w:tc>
        <w:tc>
          <w:tcPr>
            <w:tcW w:w="2409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i/>
                <w:sz w:val="24"/>
                <w:szCs w:val="24"/>
              </w:rPr>
            </w:pPr>
            <w:r w:rsidRPr="000343B7">
              <w:rPr>
                <w:i/>
                <w:sz w:val="24"/>
                <w:szCs w:val="24"/>
              </w:rPr>
              <w:t xml:space="preserve">Firma </w:t>
            </w:r>
          </w:p>
        </w:tc>
      </w:tr>
      <w:tr w:rsidR="0096060D" w:rsidRPr="000343B7" w:rsidTr="00506848">
        <w:trPr>
          <w:trHeight w:val="277"/>
        </w:trPr>
        <w:tc>
          <w:tcPr>
            <w:tcW w:w="4219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sz w:val="24"/>
                <w:szCs w:val="24"/>
              </w:rPr>
            </w:pPr>
          </w:p>
          <w:p w:rsidR="0096060D" w:rsidRPr="000343B7" w:rsidRDefault="0096060D" w:rsidP="00506848">
            <w:pPr>
              <w:pStyle w:val="Sinespaciad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96060D" w:rsidRPr="000343B7" w:rsidRDefault="0096060D" w:rsidP="00506848">
            <w:pPr>
              <w:pStyle w:val="Sinespaciado"/>
              <w:jc w:val="center"/>
              <w:rPr>
                <w:sz w:val="24"/>
                <w:szCs w:val="24"/>
              </w:rPr>
            </w:pPr>
          </w:p>
        </w:tc>
      </w:tr>
    </w:tbl>
    <w:p w:rsidR="0096060D" w:rsidRPr="00C5187F" w:rsidRDefault="0096060D" w:rsidP="0096060D">
      <w:pPr>
        <w:pStyle w:val="Sinespaciado"/>
        <w:jc w:val="center"/>
        <w:rPr>
          <w:sz w:val="24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0"/>
      </w:tblGrid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  <w:tr w:rsidR="0096060D" w:rsidRPr="000343B7" w:rsidTr="00C5187F">
        <w:tc>
          <w:tcPr>
            <w:tcW w:w="9720" w:type="dxa"/>
          </w:tcPr>
          <w:p w:rsidR="0096060D" w:rsidRPr="000343B7" w:rsidRDefault="0096060D" w:rsidP="00506848">
            <w:pPr>
              <w:pStyle w:val="Sinespaciado"/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</w:tbl>
    <w:p w:rsidR="0096060D" w:rsidRDefault="0096060D" w:rsidP="0096060D">
      <w:pPr>
        <w:rPr>
          <w:b/>
          <w:i/>
          <w:sz w:val="16"/>
          <w:szCs w:val="16"/>
        </w:rPr>
      </w:pPr>
    </w:p>
    <w:p w:rsidR="00C96F20" w:rsidRDefault="0096060D" w:rsidP="009A518A">
      <w:pPr>
        <w:jc w:val="center"/>
        <w:rPr>
          <w:rFonts w:ascii="Cambria" w:hAnsi="Cambria"/>
          <w:sz w:val="24"/>
          <w:szCs w:val="24"/>
        </w:rPr>
      </w:pPr>
      <w:r>
        <w:rPr>
          <w:b/>
          <w:i/>
          <w:sz w:val="16"/>
          <w:szCs w:val="16"/>
        </w:rPr>
        <w:t>Formato: DNA004</w:t>
      </w:r>
    </w:p>
    <w:sectPr w:rsidR="00C96F20" w:rsidSect="008579AB">
      <w:headerReference w:type="even" r:id="rId7"/>
      <w:headerReference w:type="default" r:id="rId8"/>
      <w:footerReference w:type="default" r:id="rId9"/>
      <w:pgSz w:w="12240" w:h="15840"/>
      <w:pgMar w:top="1440" w:right="1800" w:bottom="1440" w:left="936" w:header="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223" w:rsidRDefault="00AC7223" w:rsidP="00DC326C">
      <w:r>
        <w:separator/>
      </w:r>
    </w:p>
  </w:endnote>
  <w:endnote w:type="continuationSeparator" w:id="1">
    <w:p w:rsidR="00AC7223" w:rsidRDefault="00AC7223" w:rsidP="00DC32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F20" w:rsidRDefault="00C96F20">
    <w:pPr>
      <w:pStyle w:val="Piedepgina"/>
    </w:pPr>
    <w:r w:rsidRPr="00C96F20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1443990</wp:posOffset>
          </wp:positionH>
          <wp:positionV relativeFrom="paragraph">
            <wp:posOffset>-101600</wp:posOffset>
          </wp:positionV>
          <wp:extent cx="1537970" cy="304800"/>
          <wp:effectExtent l="0" t="0" r="5080" b="0"/>
          <wp:wrapSquare wrapText="bothSides"/>
          <wp:docPr id="4" name="Picture 4" descr="TEMPLATE - DIAPOSITIVA FCCPVE FINAL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EMPLATE - DIAPOSITIVA FCCPVE FINAL-04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078" t="64884" r="69517" b="29980"/>
                  <a:stretch/>
                </pic:blipFill>
                <pic:spPr bwMode="auto">
                  <a:xfrm>
                    <a:off x="0" y="0"/>
                    <a:ext cx="1537970" cy="3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223" w:rsidRDefault="00AC7223" w:rsidP="00DC326C">
      <w:r>
        <w:separator/>
      </w:r>
    </w:p>
  </w:footnote>
  <w:footnote w:type="continuationSeparator" w:id="1">
    <w:p w:rsidR="00AC7223" w:rsidRDefault="00AC7223" w:rsidP="00DC32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CE" w:rsidRDefault="00F47B15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margin-left:45.2pt;margin-top:33.25pt;width:37.4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" filled="f" stroked="f">
          <v:textbox>
            <w:txbxContent>
              <w:p w:rsidR="007B7ACE" w:rsidRPr="007261F2" w:rsidRDefault="00F47B15" w:rsidP="006E081E">
                <w:pPr>
                  <w:rPr>
                    <w:color w:val="FFFFFF" w:themeColor="background1"/>
                  </w:rPr>
                </w:pP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begin"/>
                </w:r>
                <w:r w:rsidR="007B7ACE" w:rsidRPr="007261F2">
                  <w:rPr>
                    <w:rFonts w:ascii="Calibri" w:hAnsi="Calibri"/>
                    <w:b/>
                    <w:color w:val="FFFFFF" w:themeColor="background1"/>
                  </w:rPr>
                  <w:instrText xml:space="preserve"> PAGE   \* MERGEFORMAT </w:instrText>
                </w: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separate"/>
                </w:r>
                <w:r w:rsidR="00062909">
                  <w:rPr>
                    <w:rFonts w:ascii="Calibri" w:hAnsi="Calibri"/>
                    <w:b/>
                    <w:noProof/>
                    <w:color w:val="FFFFFF" w:themeColor="background1"/>
                  </w:rPr>
                  <w:t>2</w:t>
                </w: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CE" w:rsidRDefault="00F47B15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63.4pt;margin-top:100.5pt;width:498.75pt;height:65.7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" filled="f" stroked="f">
          <v:textbox style="mso-fit-shape-to-text:t">
            <w:txbxContent>
              <w:p w:rsidR="00541EE3" w:rsidRPr="00B0780F" w:rsidRDefault="00541EE3" w:rsidP="00B0780F">
                <w:pPr>
                  <w:rPr>
                    <w:b/>
                    <w:sz w:val="36"/>
                  </w:rPr>
                </w:pPr>
                <w:r w:rsidRPr="00B0780F">
                  <w:rPr>
                    <w:b/>
                    <w:sz w:val="36"/>
                  </w:rPr>
                  <w:t xml:space="preserve">FEDERACION DE COLEGIOS DE CONTADORES PUBLICOS DE </w:t>
                </w:r>
                <w:r w:rsidR="00B0780F" w:rsidRPr="00B0780F">
                  <w:rPr>
                    <w:b/>
                    <w:sz w:val="36"/>
                  </w:rPr>
                  <w:t xml:space="preserve">LA REPUBLICA BOLIVARIANA DE </w:t>
                </w:r>
                <w:r w:rsidRPr="00B0780F">
                  <w:rPr>
                    <w:b/>
                    <w:sz w:val="36"/>
                  </w:rPr>
                  <w:t>VENEZUELA</w:t>
                </w:r>
              </w:p>
            </w:txbxContent>
          </v:textbox>
          <w10:wrap type="square"/>
        </v:shape>
      </w:pict>
    </w:r>
    <w:r w:rsidR="007B7ACE">
      <w:rPr>
        <w:noProof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114300</wp:posOffset>
          </wp:positionV>
          <wp:extent cx="7772400" cy="9829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FEDERACION_G33- fin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82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5126"/>
    <w:rsid w:val="00060FE7"/>
    <w:rsid w:val="00062909"/>
    <w:rsid w:val="002D3C94"/>
    <w:rsid w:val="003058F0"/>
    <w:rsid w:val="003337DE"/>
    <w:rsid w:val="003538F9"/>
    <w:rsid w:val="003814CB"/>
    <w:rsid w:val="003B527D"/>
    <w:rsid w:val="004B0BA9"/>
    <w:rsid w:val="005079ED"/>
    <w:rsid w:val="00534747"/>
    <w:rsid w:val="00541EE3"/>
    <w:rsid w:val="005D2D99"/>
    <w:rsid w:val="006633BB"/>
    <w:rsid w:val="007B7ACE"/>
    <w:rsid w:val="008579AB"/>
    <w:rsid w:val="00892852"/>
    <w:rsid w:val="0091446A"/>
    <w:rsid w:val="0096060D"/>
    <w:rsid w:val="009A518A"/>
    <w:rsid w:val="009E3A84"/>
    <w:rsid w:val="00A059AF"/>
    <w:rsid w:val="00A2187A"/>
    <w:rsid w:val="00AC7223"/>
    <w:rsid w:val="00B0780F"/>
    <w:rsid w:val="00B13B80"/>
    <w:rsid w:val="00B85126"/>
    <w:rsid w:val="00BD7BFD"/>
    <w:rsid w:val="00C42DD1"/>
    <w:rsid w:val="00C5187F"/>
    <w:rsid w:val="00C96F20"/>
    <w:rsid w:val="00D022C3"/>
    <w:rsid w:val="00DC326C"/>
    <w:rsid w:val="00EE32D3"/>
    <w:rsid w:val="00F47B15"/>
    <w:rsid w:val="00F522A0"/>
    <w:rsid w:val="00FA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80F"/>
    <w:pPr>
      <w:spacing w:after="200" w:line="276" w:lineRule="auto"/>
    </w:pPr>
    <w:rPr>
      <w:sz w:val="22"/>
      <w:szCs w:val="22"/>
      <w:lang w:val="es-VE" w:eastAsia="es-VE"/>
    </w:rPr>
  </w:style>
  <w:style w:type="paragraph" w:styleId="Ttulo1">
    <w:name w:val="heading 1"/>
    <w:basedOn w:val="Normal"/>
    <w:next w:val="Normal"/>
    <w:link w:val="Ttulo1Car"/>
    <w:uiPriority w:val="9"/>
    <w:qFormat/>
    <w:rsid w:val="009144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26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26C"/>
    <w:rPr>
      <w:rFonts w:ascii="Lucida Grande" w:hAnsi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26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26C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144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91446A"/>
    <w:pPr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1446A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1446A"/>
    <w:pPr>
      <w:ind w:left="240"/>
    </w:pPr>
    <w:rPr>
      <w:b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1446A"/>
    <w:pPr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1446A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1446A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1446A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1446A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1446A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1446A"/>
    <w:pPr>
      <w:ind w:left="1920"/>
    </w:pPr>
    <w:rPr>
      <w:sz w:val="20"/>
      <w:szCs w:val="20"/>
    </w:rPr>
  </w:style>
  <w:style w:type="character" w:styleId="Hipervnculo">
    <w:name w:val="Hyperlink"/>
    <w:uiPriority w:val="99"/>
    <w:unhideWhenUsed/>
    <w:rsid w:val="00B0780F"/>
    <w:rPr>
      <w:color w:val="0000FF"/>
      <w:u w:val="single"/>
    </w:rPr>
  </w:style>
  <w:style w:type="paragraph" w:styleId="Sinespaciado">
    <w:name w:val="No Spacing"/>
    <w:uiPriority w:val="1"/>
    <w:qFormat/>
    <w:rsid w:val="0096060D"/>
    <w:rPr>
      <w:rFonts w:ascii="Calibri" w:eastAsia="Calibri" w:hAnsi="Calibri" w:cs="Times New Roman"/>
      <w:sz w:val="22"/>
      <w:szCs w:val="22"/>
      <w:lang w:val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80F"/>
    <w:pPr>
      <w:spacing w:after="200" w:line="276" w:lineRule="auto"/>
    </w:pPr>
    <w:rPr>
      <w:sz w:val="22"/>
      <w:szCs w:val="22"/>
      <w:lang w:val="es-VE" w:eastAsia="es-VE"/>
    </w:rPr>
  </w:style>
  <w:style w:type="paragraph" w:styleId="Ttulo1">
    <w:name w:val="heading 1"/>
    <w:basedOn w:val="Normal"/>
    <w:next w:val="Normal"/>
    <w:link w:val="Ttulo1Car"/>
    <w:uiPriority w:val="9"/>
    <w:qFormat/>
    <w:rsid w:val="009144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26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26C"/>
    <w:rPr>
      <w:rFonts w:ascii="Lucida Grande" w:hAnsi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26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26C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144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91446A"/>
    <w:pPr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1446A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1446A"/>
    <w:pPr>
      <w:ind w:left="240"/>
    </w:pPr>
    <w:rPr>
      <w:b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1446A"/>
    <w:pPr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1446A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1446A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1446A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1446A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1446A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1446A"/>
    <w:pPr>
      <w:ind w:left="1920"/>
    </w:pPr>
    <w:rPr>
      <w:sz w:val="20"/>
      <w:szCs w:val="20"/>
    </w:rPr>
  </w:style>
  <w:style w:type="character" w:styleId="Hipervnculo">
    <w:name w:val="Hyperlink"/>
    <w:uiPriority w:val="99"/>
    <w:unhideWhenUsed/>
    <w:rsid w:val="00B0780F"/>
    <w:rPr>
      <w:color w:val="0000FF"/>
      <w:u w:val="single"/>
    </w:rPr>
  </w:style>
  <w:style w:type="paragraph" w:styleId="Sinespaciado">
    <w:name w:val="No Spacing"/>
    <w:uiPriority w:val="1"/>
    <w:qFormat/>
    <w:rsid w:val="0096060D"/>
    <w:rPr>
      <w:rFonts w:ascii="Calibri" w:eastAsia="Calibri" w:hAnsi="Calibri" w:cs="Times New Roman"/>
      <w:sz w:val="22"/>
      <w:szCs w:val="22"/>
      <w:lang w:val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Augusto\Downloads\TEMPLATE%203%20WORD%20HOJA%20MEMBRETE%20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BACCC5-49A7-4189-A753-A3FD89CC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3 WORD HOJA MEMBRETE COLOR</Template>
  <TotalTime>5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FENDER GROUP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Augusto Veloz Madia</dc:creator>
  <cp:lastModifiedBy>maria</cp:lastModifiedBy>
  <cp:revision>4</cp:revision>
  <cp:lastPrinted>2024-04-13T12:50:00Z</cp:lastPrinted>
  <dcterms:created xsi:type="dcterms:W3CDTF">2022-11-23T13:55:00Z</dcterms:created>
  <dcterms:modified xsi:type="dcterms:W3CDTF">2024-06-26T17:57:00Z</dcterms:modified>
</cp:coreProperties>
</file>